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0BAA" w14:textId="77777777" w:rsidR="005814E6" w:rsidRDefault="005814E6"/>
    <w:p w14:paraId="67CA0BD7" w14:textId="77777777" w:rsidR="005814E6" w:rsidRDefault="005814E6"/>
    <w:p w14:paraId="08A11C89" w14:textId="77777777" w:rsidR="005814E6" w:rsidRDefault="005814E6"/>
    <w:p w14:paraId="633BBEF0" w14:textId="1A425914" w:rsidR="03AC9055" w:rsidRDefault="03AC9055">
      <w:r>
        <w:t xml:space="preserve">Katrineholm </w:t>
      </w:r>
      <w:r w:rsidRPr="6A48FED1">
        <w:fldChar w:fldCharType="begin"/>
      </w:r>
      <w:r>
        <w:instrText xml:space="preserve"> CREATEDATE \@ "d MMMM yyyy" </w:instrText>
      </w:r>
      <w:r w:rsidRPr="6A48FED1">
        <w:fldChar w:fldCharType="separate"/>
      </w:r>
      <w:r w:rsidR="004131E3">
        <w:rPr>
          <w:noProof/>
        </w:rPr>
        <w:t>6</w:t>
      </w:r>
      <w:r w:rsidRPr="6A48FED1">
        <w:rPr>
          <w:noProof/>
        </w:rPr>
        <w:t xml:space="preserve"> </w:t>
      </w:r>
      <w:r w:rsidR="004131E3">
        <w:rPr>
          <w:noProof/>
        </w:rPr>
        <w:t xml:space="preserve">november </w:t>
      </w:r>
      <w:r w:rsidRPr="6A48FED1">
        <w:rPr>
          <w:noProof/>
        </w:rPr>
        <w:t>2025</w:t>
      </w:r>
      <w:r w:rsidRPr="6A48FED1">
        <w:rPr>
          <w:noProof/>
        </w:rPr>
        <w:fldChar w:fldCharType="end"/>
      </w:r>
    </w:p>
    <w:p w14:paraId="4681D455" w14:textId="77777777" w:rsidR="00DF0A5D" w:rsidRDefault="00DF0A5D" w:rsidP="6A48FED1">
      <w:pPr>
        <w:ind w:right="1134"/>
      </w:pPr>
    </w:p>
    <w:p w14:paraId="219E5158" w14:textId="77777777" w:rsidR="00DF0A5D" w:rsidRDefault="00DF0A5D" w:rsidP="6A48FED1">
      <w:pPr>
        <w:ind w:right="1134"/>
      </w:pPr>
    </w:p>
    <w:p w14:paraId="67F2EFB9" w14:textId="7DBB9DB6" w:rsidR="03AC9055" w:rsidRDefault="03AC9055" w:rsidP="6A48FED1">
      <w:pPr>
        <w:ind w:right="1134"/>
      </w:pPr>
      <w:r>
        <w:t>Information till fastighetsägare i Österåker</w:t>
      </w:r>
    </w:p>
    <w:p w14:paraId="45375F4C" w14:textId="374F135A" w:rsidR="6A48FED1" w:rsidRDefault="6A48FED1" w:rsidP="6A48FED1">
      <w:pPr>
        <w:ind w:right="1134"/>
      </w:pPr>
    </w:p>
    <w:p w14:paraId="59AEB14A" w14:textId="046128F2" w:rsidR="65A9ADCF" w:rsidRDefault="65A9ADCF" w:rsidP="004131E3">
      <w:pPr>
        <w:tabs>
          <w:tab w:val="clear" w:pos="7938"/>
          <w:tab w:val="left" w:pos="8222"/>
        </w:tabs>
        <w:ind w:right="424"/>
        <w:rPr>
          <w:b/>
          <w:bCs/>
          <w:sz w:val="28"/>
          <w:szCs w:val="28"/>
        </w:rPr>
      </w:pPr>
      <w:r w:rsidRPr="6A48FED1">
        <w:rPr>
          <w:b/>
          <w:bCs/>
          <w:sz w:val="28"/>
          <w:szCs w:val="28"/>
        </w:rPr>
        <w:t xml:space="preserve">Vi förbättrar dricksvattnet för ett tryggt och hållbart </w:t>
      </w:r>
      <w:r w:rsidR="00050B5F">
        <w:rPr>
          <w:b/>
          <w:bCs/>
          <w:sz w:val="28"/>
          <w:szCs w:val="28"/>
        </w:rPr>
        <w:t>samhälle</w:t>
      </w:r>
    </w:p>
    <w:p w14:paraId="5A11C0DA" w14:textId="77777777" w:rsidR="004131E3" w:rsidRDefault="004131E3" w:rsidP="6A48FED1">
      <w:pPr>
        <w:spacing w:before="240" w:after="240"/>
      </w:pPr>
    </w:p>
    <w:p w14:paraId="768F3073" w14:textId="4E637F26" w:rsidR="65A9ADCF" w:rsidRDefault="65A9ADCF" w:rsidP="6A48FED1">
      <w:pPr>
        <w:spacing w:before="240" w:after="240"/>
      </w:pPr>
      <w:r w:rsidRPr="6A48FED1">
        <w:t>Hej,</w:t>
      </w:r>
    </w:p>
    <w:p w14:paraId="3DF3A02D" w14:textId="73053BD1" w:rsidR="65A9ADCF" w:rsidRDefault="65A9ADCF" w:rsidP="6A48FED1">
      <w:pPr>
        <w:spacing w:before="240" w:after="240"/>
      </w:pPr>
      <w:r w:rsidRPr="6A48FED1">
        <w:t>Vi på Sörmland Vatten arbetar kontinuerligt för att leverera dricksvatten av högsta kvalitet till dig som kund. Under den senaste tiden har vi fått indikationer på att vattnet i Österåker påverkat rör och hushållsutrustning i vissa fastigheter. Vi vill tacka för att du och andra kunder har uppmärksammat oss på dessa frågor – er återkoppling är viktig för oss.</w:t>
      </w:r>
    </w:p>
    <w:p w14:paraId="60422410" w14:textId="24EE43AE" w:rsidR="65A9ADCF" w:rsidRDefault="65A9ADCF" w:rsidP="6A48FED1">
      <w:pPr>
        <w:spacing w:before="240" w:after="240"/>
      </w:pPr>
      <w:r w:rsidRPr="6A48FED1">
        <w:t>För att minska risken för framtida korrosionsskador och skapa en stabilare vattenkvalitet investerar vi nu i ny teknik för pH-reglering. Det betyder att dricksvattnet blir mer skonsamt mot rör, pannor och annan utrustning</w:t>
      </w:r>
      <w:r w:rsidR="00833B06">
        <w:t>.</w:t>
      </w:r>
    </w:p>
    <w:p w14:paraId="2EF601AD" w14:textId="2EAB21E4" w:rsidR="005D2286" w:rsidRDefault="005D2286" w:rsidP="6A48FED1">
      <w:r w:rsidRPr="009E5D39">
        <w:rPr>
          <w:b/>
          <w:bCs/>
        </w:rPr>
        <w:t>Så påverkas du som kund</w:t>
      </w:r>
    </w:p>
    <w:p w14:paraId="225BC98B" w14:textId="221088C7" w:rsidR="2A903B46" w:rsidRDefault="2A903B46" w:rsidP="6A48FED1">
      <w:r w:rsidRPr="6A48FED1">
        <w:t>Ditt kranvatten kan användas som vanligt under hela arbetet. Vissa mindre förändringar i smaken eller känslan kan noteras en period, men vattnet är säkert att dricka. Vi följer</w:t>
      </w:r>
      <w:r w:rsidR="00833B06">
        <w:t xml:space="preserve"> upp</w:t>
      </w:r>
      <w:r w:rsidRPr="6A48FED1">
        <w:t xml:space="preserve"> kvaliteten noggrant och informerar på vår webbplats. </w:t>
      </w:r>
      <w:r w:rsidR="65A9ADCF" w:rsidRPr="6A48FED1">
        <w:t>Du behöver inte vidta några egna åtgärder.</w:t>
      </w:r>
    </w:p>
    <w:p w14:paraId="4B0465C8" w14:textId="5461E14D" w:rsidR="65A9ADCF" w:rsidRDefault="005D2286" w:rsidP="6A48FED1">
      <w:pPr>
        <w:spacing w:before="240" w:after="240"/>
      </w:pPr>
      <w:r w:rsidRPr="009E5D39">
        <w:rPr>
          <w:b/>
          <w:bCs/>
        </w:rPr>
        <w:t>Tidsplan</w:t>
      </w:r>
      <w:r w:rsidRPr="009E5D39">
        <w:br/>
        <w:t xml:space="preserve">Den nya tekniken </w:t>
      </w:r>
      <w:r w:rsidR="65A9ADCF" w:rsidRPr="6A48FED1">
        <w:t xml:space="preserve">tas i drift i mitten av </w:t>
      </w:r>
      <w:r w:rsidR="32873CC0" w:rsidRPr="6A48FED1">
        <w:t>november</w:t>
      </w:r>
      <w:r w:rsidR="65A9ADCF" w:rsidRPr="6A48FED1">
        <w:t xml:space="preserve"> 2025.</w:t>
      </w:r>
    </w:p>
    <w:p w14:paraId="4EBD4791" w14:textId="66475576" w:rsidR="65A9ADCF" w:rsidRDefault="005D2286" w:rsidP="6A48FED1">
      <w:pPr>
        <w:spacing w:before="240" w:after="240"/>
      </w:pPr>
      <w:r w:rsidRPr="009E5D39">
        <w:rPr>
          <w:b/>
          <w:bCs/>
        </w:rPr>
        <w:t>Varför vi gör detta</w:t>
      </w:r>
      <w:r w:rsidRPr="009E5D39">
        <w:br/>
      </w:r>
      <w:r w:rsidR="00833B06">
        <w:t xml:space="preserve">De </w:t>
      </w:r>
      <w:r w:rsidR="65A9ADCF" w:rsidRPr="6A48FED1">
        <w:t>här åtgärderna är ett led i att förebygga skador på både fastigheter och miljö samt bidra till en mer hållbar resurshantering – så att vi alla kan känna oss trygga med vårt vatten, nu och för framtida generationer.</w:t>
      </w:r>
    </w:p>
    <w:p w14:paraId="38D59A8A" w14:textId="11947E41" w:rsidR="65A9ADCF" w:rsidRDefault="005E6D83" w:rsidP="005E6D83">
      <w:pPr>
        <w:ind w:right="1134"/>
      </w:pPr>
      <w:r w:rsidRPr="009E5D39">
        <w:rPr>
          <w:b/>
          <w:bCs/>
        </w:rPr>
        <w:t>Läs mer om arbetet på vår webbplats:</w:t>
      </w:r>
      <w:r w:rsidRPr="009E5D39">
        <w:br/>
      </w:r>
      <w:hyperlink r:id="rId10" w:history="1">
        <w:r w:rsidRPr="008C41F9">
          <w:rPr>
            <w:rStyle w:val="Hyperlnk"/>
          </w:rPr>
          <w:t>https://sormlandvatten.se/vatten-och-avlopp/pagaende-projekt/</w:t>
        </w:r>
      </w:hyperlink>
    </w:p>
    <w:p w14:paraId="34A0FA0F" w14:textId="2B9A6AD9" w:rsidR="65A9ADCF" w:rsidRDefault="65A9ADCF" w:rsidP="6A48FED1">
      <w:pPr>
        <w:spacing w:before="240" w:after="240"/>
      </w:pPr>
      <w:r w:rsidRPr="6A48FED1">
        <w:t xml:space="preserve">Du är också varmt välkommen att kontakta vår kundservice på </w:t>
      </w:r>
      <w:proofErr w:type="gramStart"/>
      <w:r w:rsidRPr="6A48FED1">
        <w:t>0150-800</w:t>
      </w:r>
      <w:r w:rsidR="00E41CAF">
        <w:t xml:space="preserve"> </w:t>
      </w:r>
      <w:r w:rsidRPr="6A48FED1">
        <w:t>100</w:t>
      </w:r>
      <w:proofErr w:type="gramEnd"/>
      <w:r w:rsidRPr="6A48FED1">
        <w:t xml:space="preserve"> om du har frågor.</w:t>
      </w:r>
    </w:p>
    <w:p w14:paraId="19FE9A6E" w14:textId="6DCBF9BC" w:rsidR="65A9ADCF" w:rsidRDefault="00722855" w:rsidP="6A48FED1">
      <w:pPr>
        <w:spacing w:before="240" w:after="240"/>
      </w:pPr>
      <w:r w:rsidRPr="009E5D39">
        <w:t>Tack för din förståelse medan vi arbetar för ett ännu bättre och tryggare dricksvatten i Österåker</w:t>
      </w:r>
      <w:r>
        <w:t xml:space="preserve">. </w:t>
      </w:r>
      <w:r w:rsidR="65A9ADCF" w:rsidRPr="6A48FED1">
        <w:t>Tillsammans skapar vi ett tryggare och mer hållbart samhälle.</w:t>
      </w:r>
    </w:p>
    <w:p w14:paraId="778D624C" w14:textId="77777777" w:rsidR="004131E3" w:rsidRDefault="004131E3" w:rsidP="6A48FED1">
      <w:pPr>
        <w:spacing w:before="240" w:after="240"/>
      </w:pPr>
      <w:r>
        <w:t>Med vänlig hälsning</w:t>
      </w:r>
    </w:p>
    <w:p w14:paraId="3831009B" w14:textId="34212B78" w:rsidR="004131E3" w:rsidRDefault="004131E3" w:rsidP="6A48FED1">
      <w:pPr>
        <w:spacing w:before="240" w:after="240"/>
      </w:pPr>
      <w:r>
        <w:t>Sörmland Vatten</w:t>
      </w:r>
    </w:p>
    <w:p w14:paraId="7825F75C" w14:textId="035F4549" w:rsidR="6A48FED1" w:rsidRDefault="6A48FED1" w:rsidP="6A48FED1">
      <w:pPr>
        <w:ind w:right="1134"/>
        <w:rPr>
          <w:b/>
          <w:bCs/>
          <w:sz w:val="28"/>
          <w:szCs w:val="28"/>
        </w:rPr>
      </w:pPr>
    </w:p>
    <w:sectPr w:rsidR="6A48FED1" w:rsidSect="00E676FE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127" w:right="1418" w:bottom="0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EF5A8" w14:textId="77777777" w:rsidR="00B23A26" w:rsidRDefault="00B23A26">
      <w:r>
        <w:separator/>
      </w:r>
    </w:p>
  </w:endnote>
  <w:endnote w:type="continuationSeparator" w:id="0">
    <w:p w14:paraId="15A61CB2" w14:textId="77777777" w:rsidR="00B23A26" w:rsidRDefault="00B23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B9BE7" w14:textId="77777777" w:rsidR="00F156C4" w:rsidRPr="00EA592D" w:rsidRDefault="00F156C4" w:rsidP="00E676FE">
    <w:pPr>
      <w:pStyle w:val="Sidfot"/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8AD92" w14:textId="77777777" w:rsidR="00F156C4" w:rsidRDefault="00F156C4" w:rsidP="00C740F3">
    <w:pPr>
      <w:pStyle w:val="Sidfot"/>
    </w:pPr>
  </w:p>
  <w:p w14:paraId="6CB79E5E" w14:textId="77777777" w:rsidR="00F156C4" w:rsidRDefault="00F156C4" w:rsidP="00C740F3">
    <w:pPr>
      <w:pStyle w:val="Sidfot"/>
    </w:pPr>
  </w:p>
  <w:p w14:paraId="5B435E4E" w14:textId="77777777" w:rsidR="00F156C4" w:rsidRPr="00E85BA2" w:rsidRDefault="00F156C4" w:rsidP="00C740F3">
    <w:pPr>
      <w:pStyle w:val="Sidfot"/>
    </w:pPr>
  </w:p>
  <w:p w14:paraId="4285AE60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D7F8320" w14:textId="77777777" w:rsidR="00FD4CA5" w:rsidRPr="00A553BE" w:rsidRDefault="00FD4CA5" w:rsidP="00C740F3">
    <w:pPr>
      <w:pStyle w:val="Sidfot"/>
      <w:rPr>
        <w:lang w:val="sv-SE"/>
      </w:rPr>
    </w:pPr>
  </w:p>
  <w:p w14:paraId="3FD62BD5" w14:textId="45103DCF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5814E6" w:rsidRPr="00A553BE">
      <w:rPr>
        <w:lang w:val="sv-SE"/>
      </w:rPr>
      <w:t>Morgnar</w:t>
    </w:r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165C4F9E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E670D9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280D4EA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2374C916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539B7" w14:textId="77777777" w:rsidR="00B23A26" w:rsidRDefault="00B23A26">
      <w:r>
        <w:separator/>
      </w:r>
    </w:p>
  </w:footnote>
  <w:footnote w:type="continuationSeparator" w:id="0">
    <w:p w14:paraId="37088561" w14:textId="77777777" w:rsidR="00B23A26" w:rsidRDefault="00B23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67EBE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1EFFF0" wp14:editId="75CE9181">
          <wp:simplePos x="0" y="0"/>
          <wp:positionH relativeFrom="column">
            <wp:posOffset>-15240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612324288" name="Bildobjekt 6123242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38E908C2" w14:textId="77777777" w:rsidR="00836DDE" w:rsidRDefault="00836DDE" w:rsidP="00836DDE">
    <w:pPr>
      <w:pStyle w:val="Sidhuvud"/>
      <w:ind w:left="-851"/>
      <w:jc w:val="both"/>
    </w:pPr>
  </w:p>
  <w:p w14:paraId="5F01BAC1" w14:textId="77777777" w:rsidR="00836DDE" w:rsidRDefault="00836DDE" w:rsidP="00836DDE">
    <w:pPr>
      <w:pStyle w:val="Sidhuvud"/>
      <w:ind w:left="-851"/>
      <w:jc w:val="both"/>
    </w:pPr>
  </w:p>
  <w:p w14:paraId="6066692F" w14:textId="77777777" w:rsidR="00836DDE" w:rsidRDefault="00836DDE" w:rsidP="00E676FE">
    <w:pPr>
      <w:pStyle w:val="Sidhuvud"/>
      <w:ind w:left="709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DA4D7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BF9CAE2" w14:textId="45B51F03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D54BC5">
      <w:rPr>
        <w:noProof/>
      </w:rPr>
      <w:t>2025-11-05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C0CB9"/>
    <w:multiLevelType w:val="hybridMultilevel"/>
    <w:tmpl w:val="6EAC4340"/>
    <w:lvl w:ilvl="0" w:tplc="6C9280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1CF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1640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3ECA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A478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3C2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7827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CA34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8AE8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13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6FE"/>
    <w:rsid w:val="0002699C"/>
    <w:rsid w:val="00026E12"/>
    <w:rsid w:val="00031FBA"/>
    <w:rsid w:val="00050B5F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4131E3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5FF7"/>
    <w:rsid w:val="005814E6"/>
    <w:rsid w:val="00590246"/>
    <w:rsid w:val="0059366A"/>
    <w:rsid w:val="005B54FC"/>
    <w:rsid w:val="005D2286"/>
    <w:rsid w:val="005E6D83"/>
    <w:rsid w:val="00616FCE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15DF3"/>
    <w:rsid w:val="00722855"/>
    <w:rsid w:val="007265D8"/>
    <w:rsid w:val="00753633"/>
    <w:rsid w:val="00780311"/>
    <w:rsid w:val="007807EC"/>
    <w:rsid w:val="00781537"/>
    <w:rsid w:val="007959A8"/>
    <w:rsid w:val="007A44A0"/>
    <w:rsid w:val="007C1BE2"/>
    <w:rsid w:val="007E0EAA"/>
    <w:rsid w:val="00811896"/>
    <w:rsid w:val="00812C7F"/>
    <w:rsid w:val="00813711"/>
    <w:rsid w:val="008141A9"/>
    <w:rsid w:val="00823CF8"/>
    <w:rsid w:val="00833B06"/>
    <w:rsid w:val="00836DDE"/>
    <w:rsid w:val="00840101"/>
    <w:rsid w:val="00846D36"/>
    <w:rsid w:val="008471E6"/>
    <w:rsid w:val="0085021D"/>
    <w:rsid w:val="00852C89"/>
    <w:rsid w:val="00852F68"/>
    <w:rsid w:val="00860C6A"/>
    <w:rsid w:val="008664A3"/>
    <w:rsid w:val="008914E5"/>
    <w:rsid w:val="00894E75"/>
    <w:rsid w:val="008B0929"/>
    <w:rsid w:val="008B0A20"/>
    <w:rsid w:val="008B38CE"/>
    <w:rsid w:val="008C6ED5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0788D"/>
    <w:rsid w:val="00B23A26"/>
    <w:rsid w:val="00B2552E"/>
    <w:rsid w:val="00B87226"/>
    <w:rsid w:val="00B94F36"/>
    <w:rsid w:val="00B96B43"/>
    <w:rsid w:val="00BA6E75"/>
    <w:rsid w:val="00BA76E4"/>
    <w:rsid w:val="00BF0B44"/>
    <w:rsid w:val="00C0381B"/>
    <w:rsid w:val="00C202E7"/>
    <w:rsid w:val="00C51EEF"/>
    <w:rsid w:val="00C532E0"/>
    <w:rsid w:val="00C661F3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4BC5"/>
    <w:rsid w:val="00D55C52"/>
    <w:rsid w:val="00D57351"/>
    <w:rsid w:val="00D61784"/>
    <w:rsid w:val="00D92765"/>
    <w:rsid w:val="00D976AF"/>
    <w:rsid w:val="00D97CD3"/>
    <w:rsid w:val="00DB5883"/>
    <w:rsid w:val="00DE5EFF"/>
    <w:rsid w:val="00DF0A5D"/>
    <w:rsid w:val="00E05124"/>
    <w:rsid w:val="00E41CAF"/>
    <w:rsid w:val="00E45735"/>
    <w:rsid w:val="00E6168A"/>
    <w:rsid w:val="00E676FE"/>
    <w:rsid w:val="00E85BA2"/>
    <w:rsid w:val="00E94B58"/>
    <w:rsid w:val="00EA592D"/>
    <w:rsid w:val="00EF0DF7"/>
    <w:rsid w:val="00F069CA"/>
    <w:rsid w:val="00F06EA4"/>
    <w:rsid w:val="00F156C4"/>
    <w:rsid w:val="00F40051"/>
    <w:rsid w:val="00F67B4F"/>
    <w:rsid w:val="00F96843"/>
    <w:rsid w:val="00FA1661"/>
    <w:rsid w:val="00FD4CA5"/>
    <w:rsid w:val="00FF2C2C"/>
    <w:rsid w:val="00FF3BAC"/>
    <w:rsid w:val="00FF78EF"/>
    <w:rsid w:val="00FF7B56"/>
    <w:rsid w:val="03AC9055"/>
    <w:rsid w:val="1060144E"/>
    <w:rsid w:val="11A50764"/>
    <w:rsid w:val="1604CB41"/>
    <w:rsid w:val="1A34F831"/>
    <w:rsid w:val="2A903B46"/>
    <w:rsid w:val="2CFCC620"/>
    <w:rsid w:val="32873CC0"/>
    <w:rsid w:val="5DA42BEA"/>
    <w:rsid w:val="65A9ADCF"/>
    <w:rsid w:val="6A48FED1"/>
    <w:rsid w:val="7483449D"/>
    <w:rsid w:val="78E48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6D0260"/>
  <w15:docId w15:val="{E3D87B17-4D99-4DF7-8DEC-549D474D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E676FE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5E6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sormlandvatten.se/vatten-och-avlopp/pagaende-projek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1</TotalTime>
  <Pages>1</Pages>
  <Words>266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Jenny Wallander</cp:lastModifiedBy>
  <cp:revision>2</cp:revision>
  <cp:lastPrinted>2018-03-21T13:20:00Z</cp:lastPrinted>
  <dcterms:created xsi:type="dcterms:W3CDTF">2025-11-05T14:18:00Z</dcterms:created>
  <dcterms:modified xsi:type="dcterms:W3CDTF">2025-11-05T14:18:00Z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